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BDD" w:rsidRDefault="009B0A96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 w:rsidR="00EE46D1">
        <w:t>February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 w:rsidR="00EE46D1">
        <w:t>2015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EC5BDD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EC5BDD" w:rsidRDefault="009B0A96">
            <w:pPr>
              <w:pStyle w:val="Day"/>
            </w:pPr>
            <w:r>
              <w:t>Sunday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EC5BDD" w:rsidRDefault="009B0A96">
            <w:pPr>
              <w:pStyle w:val="Day"/>
            </w:pPr>
            <w:r>
              <w:t>Monday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EC5BDD" w:rsidRDefault="009B0A96">
            <w:pPr>
              <w:pStyle w:val="Day"/>
            </w:pPr>
            <w:r>
              <w:t>Tuesday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EC5BDD" w:rsidRDefault="009B0A96">
            <w:pPr>
              <w:pStyle w:val="Day"/>
            </w:pPr>
            <w:r>
              <w:t>Wednesday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EC5BDD" w:rsidRDefault="009B0A96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EC5BDD" w:rsidRDefault="009B0A96">
            <w:pPr>
              <w:pStyle w:val="Day"/>
            </w:pPr>
            <w:r>
              <w:t>Friday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EC5BDD" w:rsidRDefault="009B0A96">
            <w:pPr>
              <w:pStyle w:val="Day"/>
            </w:pPr>
            <w:r>
              <w:t>Saturday</w:t>
            </w:r>
          </w:p>
        </w:tc>
      </w:tr>
      <w:tr w:rsidR="00EC5BDD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EC5BDD" w:rsidRDefault="009B0A96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EE46D1">
              <w:instrText>Sunday</w:instrText>
            </w:r>
            <w:r>
              <w:fldChar w:fldCharType="end"/>
            </w:r>
            <w:r>
              <w:instrText xml:space="preserve"> = “Sunday" 1 ""</w:instrText>
            </w:r>
            <w:r w:rsidR="00EE46D1">
              <w:fldChar w:fldCharType="separate"/>
            </w:r>
            <w:r w:rsidR="00EE46D1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EC5BDD" w:rsidRDefault="009B0A96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EE46D1">
              <w:instrText>Sunday</w:instrText>
            </w:r>
            <w:r>
              <w:fldChar w:fldCharType="end"/>
            </w:r>
            <w:r>
              <w:instrText xml:space="preserve"> = “Monday"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EE46D1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EE46D1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 w:rsidR="00EE46D1">
              <w:fldChar w:fldCharType="separate"/>
            </w:r>
            <w:r w:rsidR="00EE46D1">
              <w:rPr>
                <w:noProof/>
              </w:rPr>
              <w:instrText>2</w:instrText>
            </w:r>
            <w:r>
              <w:fldChar w:fldCharType="end"/>
            </w:r>
            <w:r w:rsidR="00EE46D1">
              <w:fldChar w:fldCharType="separate"/>
            </w:r>
            <w:r w:rsidR="00EE46D1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EC5BDD" w:rsidRDefault="009B0A96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EE46D1">
              <w:instrText>Sunday</w:instrText>
            </w:r>
            <w:r>
              <w:fldChar w:fldCharType="end"/>
            </w:r>
            <w:r>
              <w:instrText xml:space="preserve"> = “Tuesday"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EE46D1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EE46D1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 w:rsidR="00EE46D1">
              <w:fldChar w:fldCharType="separate"/>
            </w:r>
            <w:r w:rsidR="00EE46D1">
              <w:rPr>
                <w:noProof/>
              </w:rPr>
              <w:instrText>3</w:instrText>
            </w:r>
            <w:r>
              <w:fldChar w:fldCharType="end"/>
            </w:r>
            <w:r w:rsidR="00EE46D1">
              <w:fldChar w:fldCharType="separate"/>
            </w:r>
            <w:r w:rsidR="00EE46D1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EC5BDD" w:rsidRDefault="009B0A96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EE46D1">
              <w:instrText>Sunday</w:instrText>
            </w:r>
            <w:r>
              <w:fldChar w:fldCharType="end"/>
            </w:r>
            <w:r>
              <w:instrText xml:space="preserve"> = “Wednesday" 1 </w:instrText>
            </w:r>
            <w:r>
              <w:fldChar w:fldCharType="begin"/>
            </w:r>
            <w:r>
              <w:instrText xml:space="preserve"> </w:instrText>
            </w:r>
            <w:r>
              <w:instrText xml:space="preserve">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EE46D1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EE46D1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 w:rsidR="00EE46D1">
              <w:fldChar w:fldCharType="separate"/>
            </w:r>
            <w:r w:rsidR="00EE46D1">
              <w:rPr>
                <w:noProof/>
              </w:rPr>
              <w:instrText>4</w:instrText>
            </w:r>
            <w:r>
              <w:fldChar w:fldCharType="end"/>
            </w:r>
            <w:r w:rsidR="00EE46D1">
              <w:fldChar w:fldCharType="separate"/>
            </w:r>
            <w:r w:rsidR="00EE46D1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EC5BDD" w:rsidRDefault="009B0A96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EE46D1">
              <w:instrText>Sunday</w:instrText>
            </w:r>
            <w:r>
              <w:fldChar w:fldCharType="end"/>
            </w:r>
            <w:r>
              <w:instrText xml:space="preserve">= “Thursday"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EE46D1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EE46D1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 w:rsidR="00EE46D1">
              <w:fldChar w:fldCharType="separate"/>
            </w:r>
            <w:r w:rsidR="00EE46D1">
              <w:rPr>
                <w:noProof/>
              </w:rPr>
              <w:instrText>5</w:instrText>
            </w:r>
            <w:r>
              <w:fldChar w:fldCharType="end"/>
            </w:r>
            <w:r w:rsidR="00EE46D1">
              <w:fldChar w:fldCharType="separate"/>
            </w:r>
            <w:r w:rsidR="00EE46D1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EC5BDD" w:rsidRDefault="009B0A96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EE46D1">
              <w:instrText>Sunday</w:instrText>
            </w:r>
            <w:r>
              <w:fldChar w:fldCharType="end"/>
            </w:r>
            <w:r>
              <w:instrText xml:space="preserve"> = “Friday"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EE46D1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EE46D1"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 w:rsidR="00EE46D1">
              <w:fldChar w:fldCharType="separate"/>
            </w:r>
            <w:r w:rsidR="00EE46D1"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 w:rsidR="00EE46D1"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EC5BDD" w:rsidRDefault="009B0A96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</w:instrText>
            </w:r>
            <w:r>
              <w:instrText xml:space="preserve">nthStart \@ dddd </w:instrText>
            </w:r>
            <w:r>
              <w:fldChar w:fldCharType="separate"/>
            </w:r>
            <w:r w:rsidR="00EE46D1">
              <w:instrText>Sunday</w:instrText>
            </w:r>
            <w:r>
              <w:fldChar w:fldCharType="end"/>
            </w:r>
            <w:r>
              <w:instrText xml:space="preserve"> = “Saturday"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EE46D1"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EE46D1">
              <w:rPr>
                <w:noProof/>
              </w:rPr>
              <w:instrText>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EE46D1">
              <w:rPr>
                <w:noProof/>
              </w:rPr>
              <w:instrText>7</w:instrText>
            </w:r>
            <w:r>
              <w:fldChar w:fldCharType="end"/>
            </w:r>
            <w:r>
              <w:fldChar w:fldCharType="separate"/>
            </w:r>
            <w:r w:rsidR="00EE46D1">
              <w:rPr>
                <w:noProof/>
              </w:rPr>
              <w:t>7</w:t>
            </w:r>
            <w:r>
              <w:fldChar w:fldCharType="end"/>
            </w:r>
          </w:p>
        </w:tc>
      </w:tr>
      <w:tr w:rsidR="00EC5BDD" w:rsidTr="00DF7DCA">
        <w:trPr>
          <w:trHeight w:hRule="exact" w:val="585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EC5BDD" w:rsidRDefault="00EC5BDD">
            <w:pPr>
              <w:pStyle w:val="CalendarText"/>
            </w:pPr>
          </w:p>
          <w:p w:rsidR="00EE46D1" w:rsidRPr="00DF7DCA" w:rsidRDefault="00EE46D1">
            <w:pPr>
              <w:pStyle w:val="CalendarText"/>
              <w:rPr>
                <w:b/>
              </w:rPr>
            </w:pPr>
            <w:r w:rsidRPr="00DF7DCA">
              <w:rPr>
                <w:b/>
              </w:rPr>
              <w:t>Whole30 Challenge begins tomorrow!</w:t>
            </w:r>
          </w:p>
          <w:p w:rsidR="00EE46D1" w:rsidRDefault="00EE46D1">
            <w:pPr>
              <w:pStyle w:val="CalendarText"/>
            </w:pPr>
          </w:p>
          <w:p w:rsidR="00EE46D1" w:rsidRDefault="00EE46D1">
            <w:pPr>
              <w:pStyle w:val="CalendarText"/>
            </w:pPr>
            <w:r>
              <w:t>Shop and prep!</w:t>
            </w:r>
          </w:p>
          <w:p w:rsidR="00DF7DCA" w:rsidRDefault="00DF7DCA">
            <w:pPr>
              <w:pStyle w:val="CalendarText"/>
            </w:pPr>
          </w:p>
          <w:p w:rsidR="00DF7DCA" w:rsidRDefault="00DF7DCA">
            <w:pPr>
              <w:pStyle w:val="CalendarText"/>
            </w:pPr>
            <w:r>
              <w:t>Prepare the following:</w:t>
            </w:r>
          </w:p>
          <w:p w:rsidR="00DF7DCA" w:rsidRDefault="00DF7DCA">
            <w:pPr>
              <w:pStyle w:val="CalendarText"/>
            </w:pPr>
          </w:p>
          <w:p w:rsidR="00DF7DCA" w:rsidRDefault="00DF7DCA">
            <w:pPr>
              <w:pStyle w:val="CalendarText"/>
            </w:pPr>
            <w:hyperlink r:id="rId7" w:history="1">
              <w:r w:rsidRPr="00EE46D1">
                <w:rPr>
                  <w:rStyle w:val="Hyperlink"/>
                </w:rPr>
                <w:t>Sunshine Vinaigrette</w:t>
              </w:r>
            </w:hyperlink>
          </w:p>
          <w:p w:rsidR="00DF7DCA" w:rsidRDefault="00DF7DCA">
            <w:pPr>
              <w:pStyle w:val="CalendarText"/>
            </w:pPr>
          </w:p>
          <w:p w:rsidR="00DF7DCA" w:rsidRDefault="00DF7DCA">
            <w:pPr>
              <w:pStyle w:val="CalendarText"/>
            </w:pPr>
            <w:r>
              <w:t>Boil or bake several chicken breasts</w:t>
            </w:r>
          </w:p>
          <w:p w:rsidR="00DF7DCA" w:rsidRDefault="00DF7DCA">
            <w:pPr>
              <w:pStyle w:val="CalendarText"/>
            </w:pPr>
          </w:p>
          <w:p w:rsidR="00DF7DCA" w:rsidRDefault="00DF7DCA">
            <w:pPr>
              <w:pStyle w:val="CalendarText"/>
            </w:pPr>
            <w:hyperlink r:id="rId8" w:history="1">
              <w:r w:rsidRPr="002C3082">
                <w:rPr>
                  <w:rStyle w:val="Hyperlink"/>
                </w:rPr>
                <w:t>Curry Chicken Salad</w:t>
              </w:r>
            </w:hyperlink>
          </w:p>
          <w:p w:rsidR="00DF7DCA" w:rsidRDefault="00DF7DCA">
            <w:pPr>
              <w:pStyle w:val="CalendarText"/>
            </w:pPr>
          </w:p>
          <w:p w:rsidR="00DF7DCA" w:rsidRDefault="00DF7DCA">
            <w:pPr>
              <w:pStyle w:val="CalendarText"/>
            </w:pPr>
            <w:r>
              <w:t xml:space="preserve">Grab and go snacks (ideas mentioned </w:t>
            </w:r>
            <w:hyperlink r:id="rId9" w:history="1">
              <w:r w:rsidRPr="00DF7DCA">
                <w:rPr>
                  <w:rStyle w:val="Hyperlink"/>
                </w:rPr>
                <w:t>here</w:t>
              </w:r>
            </w:hyperlink>
            <w:r>
              <w:t>)</w:t>
            </w: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EC5BDD" w:rsidRDefault="00EC5BDD">
            <w:pPr>
              <w:pStyle w:val="CalendarText"/>
            </w:pPr>
          </w:p>
          <w:p w:rsidR="00EE46D1" w:rsidRDefault="00EE46D1">
            <w:pPr>
              <w:pStyle w:val="CalendarText"/>
            </w:pPr>
            <w:r w:rsidRPr="002C3082">
              <w:rPr>
                <w:b/>
                <w:u w:val="single"/>
              </w:rPr>
              <w:t>Breakfast</w:t>
            </w:r>
            <w:r>
              <w:t xml:space="preserve">: </w:t>
            </w:r>
            <w:hyperlink r:id="rId10" w:history="1">
              <w:r w:rsidRPr="002C3082">
                <w:rPr>
                  <w:rStyle w:val="Hyperlink"/>
                </w:rPr>
                <w:t xml:space="preserve"> Green Smoothie</w:t>
              </w:r>
            </w:hyperlink>
            <w:r>
              <w:t xml:space="preserve"> with 2 hardboiled eggs</w:t>
            </w:r>
            <w:r w:rsidR="002C3082">
              <w:t xml:space="preserve"> </w:t>
            </w:r>
            <w:r w:rsidR="00F6057D">
              <w:t>with</w:t>
            </w:r>
            <w:r w:rsidR="002C3082">
              <w:t xml:space="preserve"> black coffee</w:t>
            </w:r>
            <w:r w:rsidR="00DF7DCA">
              <w:t xml:space="preserve"> and water</w:t>
            </w:r>
          </w:p>
          <w:p w:rsidR="00EE46D1" w:rsidRDefault="00EE46D1">
            <w:pPr>
              <w:pStyle w:val="CalendarText"/>
            </w:pPr>
          </w:p>
          <w:p w:rsidR="00DF7DCA" w:rsidRPr="00DF7DCA" w:rsidRDefault="00DF7DCA">
            <w:pPr>
              <w:pStyle w:val="CalendarText"/>
              <w:rPr>
                <w:u w:val="single"/>
              </w:rPr>
            </w:pPr>
            <w:r w:rsidRPr="00DF7DCA">
              <w:rPr>
                <w:b/>
                <w:u w:val="single"/>
              </w:rPr>
              <w:t>Snack</w:t>
            </w:r>
            <w:r>
              <w:rPr>
                <w:u w:val="single"/>
              </w:rPr>
              <w:t xml:space="preserve"> w/water</w:t>
            </w:r>
          </w:p>
          <w:p w:rsidR="00DF7DCA" w:rsidRDefault="00DF7DCA">
            <w:pPr>
              <w:pStyle w:val="CalendarText"/>
            </w:pPr>
          </w:p>
          <w:p w:rsidR="00EE46D1" w:rsidRDefault="00EE46D1">
            <w:pPr>
              <w:pStyle w:val="CalendarText"/>
            </w:pPr>
            <w:r w:rsidRPr="002C3082">
              <w:rPr>
                <w:b/>
                <w:u w:val="single"/>
              </w:rPr>
              <w:t>Lunch</w:t>
            </w:r>
            <w:r>
              <w:t xml:space="preserve">:  Veggie Salad with Chicken and </w:t>
            </w:r>
            <w:hyperlink r:id="rId11" w:history="1">
              <w:r w:rsidRPr="00EE46D1">
                <w:rPr>
                  <w:rStyle w:val="Hyperlink"/>
                </w:rPr>
                <w:t>Sunshine Vinaigre</w:t>
              </w:r>
              <w:r w:rsidRPr="00EE46D1">
                <w:rPr>
                  <w:rStyle w:val="Hyperlink"/>
                </w:rPr>
                <w:t>t</w:t>
              </w:r>
              <w:r w:rsidRPr="00EE46D1">
                <w:rPr>
                  <w:rStyle w:val="Hyperlink"/>
                </w:rPr>
                <w:t>te</w:t>
              </w:r>
            </w:hyperlink>
            <w:r>
              <w:t xml:space="preserve"> </w:t>
            </w:r>
            <w:r w:rsidR="00DF7DCA">
              <w:t>and lemon water</w:t>
            </w:r>
          </w:p>
          <w:p w:rsidR="00EE46D1" w:rsidRDefault="00EE46D1">
            <w:pPr>
              <w:pStyle w:val="CalendarText"/>
            </w:pPr>
          </w:p>
          <w:p w:rsidR="00DF7DCA" w:rsidRPr="00DF7DCA" w:rsidRDefault="00DF7DCA" w:rsidP="00DF7DCA">
            <w:pPr>
              <w:pStyle w:val="CalendarText"/>
              <w:rPr>
                <w:u w:val="single"/>
              </w:rPr>
            </w:pPr>
            <w:r w:rsidRPr="00DF7DCA">
              <w:rPr>
                <w:b/>
                <w:u w:val="single"/>
              </w:rPr>
              <w:t>Snack</w:t>
            </w:r>
            <w:r>
              <w:rPr>
                <w:u w:val="single"/>
              </w:rPr>
              <w:t xml:space="preserve"> w/water</w:t>
            </w:r>
          </w:p>
          <w:p w:rsidR="00DF7DCA" w:rsidRDefault="00DF7DCA">
            <w:pPr>
              <w:pStyle w:val="CalendarText"/>
            </w:pPr>
          </w:p>
          <w:p w:rsidR="00EE46D1" w:rsidRDefault="00EE46D1">
            <w:pPr>
              <w:pStyle w:val="CalendarText"/>
            </w:pPr>
            <w:r w:rsidRPr="002C3082">
              <w:rPr>
                <w:b/>
                <w:u w:val="single"/>
              </w:rPr>
              <w:t>Dinner</w:t>
            </w:r>
            <w:hyperlink r:id="rId12" w:history="1">
              <w:r w:rsidRPr="00EE46D1">
                <w:rPr>
                  <w:rStyle w:val="Hyperlink"/>
                </w:rPr>
                <w:t>:   Shrimp and Asparagus Scampi</w:t>
              </w:r>
            </w:hyperlink>
            <w:r w:rsidR="00DF7DCA">
              <w:t xml:space="preserve"> and lemon water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EC5BDD" w:rsidRDefault="00EC5BDD">
            <w:pPr>
              <w:pStyle w:val="CalendarText"/>
            </w:pPr>
          </w:p>
          <w:p w:rsidR="002C3082" w:rsidRDefault="002C3082">
            <w:pPr>
              <w:pStyle w:val="CalendarText"/>
            </w:pPr>
            <w:r w:rsidRPr="002C3082">
              <w:rPr>
                <w:b/>
                <w:u w:val="single"/>
              </w:rPr>
              <w:t>Breakfast</w:t>
            </w:r>
            <w:r>
              <w:t xml:space="preserve">:  Veggie and Egg Scramble (no cheese or milk added) </w:t>
            </w:r>
            <w:r w:rsidR="00F6057D">
              <w:t>with</w:t>
            </w:r>
            <w:r>
              <w:t xml:space="preserve"> black coffee</w:t>
            </w:r>
            <w:r w:rsidR="00DF7DCA">
              <w:t xml:space="preserve"> and water</w:t>
            </w:r>
          </w:p>
          <w:p w:rsidR="00DF7DCA" w:rsidRDefault="00DF7DCA">
            <w:pPr>
              <w:pStyle w:val="CalendarText"/>
            </w:pPr>
          </w:p>
          <w:p w:rsidR="00DF7DCA" w:rsidRPr="00DF7DCA" w:rsidRDefault="00DF7DCA">
            <w:pPr>
              <w:pStyle w:val="CalendarText"/>
              <w:rPr>
                <w:u w:val="single"/>
              </w:rPr>
            </w:pPr>
            <w:r w:rsidRPr="00DF7DCA">
              <w:rPr>
                <w:b/>
                <w:u w:val="single"/>
              </w:rPr>
              <w:t>Snack</w:t>
            </w:r>
            <w:r>
              <w:rPr>
                <w:u w:val="single"/>
              </w:rPr>
              <w:t xml:space="preserve"> w/water</w:t>
            </w:r>
          </w:p>
          <w:p w:rsidR="002C3082" w:rsidRDefault="002C3082">
            <w:pPr>
              <w:pStyle w:val="CalendarText"/>
            </w:pPr>
          </w:p>
          <w:p w:rsidR="002C3082" w:rsidRDefault="002C3082">
            <w:pPr>
              <w:pStyle w:val="CalendarText"/>
            </w:pPr>
            <w:r w:rsidRPr="002C3082">
              <w:rPr>
                <w:b/>
                <w:u w:val="single"/>
              </w:rPr>
              <w:t>Lunch</w:t>
            </w:r>
            <w:r>
              <w:t xml:space="preserve">:  </w:t>
            </w:r>
            <w:hyperlink r:id="rId13" w:history="1">
              <w:r w:rsidRPr="002C3082">
                <w:rPr>
                  <w:rStyle w:val="Hyperlink"/>
                </w:rPr>
                <w:t>Curry Chicken Salad</w:t>
              </w:r>
            </w:hyperlink>
            <w:r>
              <w:t xml:space="preserve"> Lettuce Wraps </w:t>
            </w:r>
            <w:r w:rsidR="00DF7DCA">
              <w:t>with lemon water</w:t>
            </w:r>
          </w:p>
          <w:p w:rsidR="00DF7DCA" w:rsidRDefault="00DF7DCA">
            <w:pPr>
              <w:pStyle w:val="CalendarText"/>
            </w:pPr>
          </w:p>
          <w:p w:rsidR="00DF7DCA" w:rsidRPr="00DF7DCA" w:rsidRDefault="00DF7DCA">
            <w:pPr>
              <w:pStyle w:val="CalendarText"/>
              <w:rPr>
                <w:u w:val="single"/>
              </w:rPr>
            </w:pPr>
            <w:r w:rsidRPr="00DF7DCA">
              <w:rPr>
                <w:b/>
                <w:u w:val="single"/>
              </w:rPr>
              <w:t>Snack</w:t>
            </w:r>
            <w:r>
              <w:rPr>
                <w:u w:val="single"/>
              </w:rPr>
              <w:t xml:space="preserve"> w/water</w:t>
            </w:r>
          </w:p>
          <w:p w:rsidR="002C3082" w:rsidRDefault="002C3082">
            <w:pPr>
              <w:pStyle w:val="CalendarText"/>
            </w:pPr>
          </w:p>
          <w:p w:rsidR="002C3082" w:rsidRPr="002C3082" w:rsidRDefault="002C3082">
            <w:pPr>
              <w:pStyle w:val="CalendarText"/>
              <w:rPr>
                <w:b/>
                <w:u w:val="single"/>
              </w:rPr>
            </w:pPr>
            <w:r w:rsidRPr="002C3082">
              <w:rPr>
                <w:b/>
                <w:u w:val="single"/>
              </w:rPr>
              <w:t>Dinner</w:t>
            </w:r>
            <w:hyperlink r:id="rId14" w:history="1">
              <w:r w:rsidRPr="002C3082">
                <w:rPr>
                  <w:rStyle w:val="Hyperlink"/>
                </w:rPr>
                <w:t>:   Bake</w:t>
              </w:r>
              <w:r w:rsidRPr="002C3082">
                <w:rPr>
                  <w:rStyle w:val="Hyperlink"/>
                  <w:b/>
                </w:rPr>
                <w:t>d Garlic Dijon Salmon</w:t>
              </w:r>
            </w:hyperlink>
            <w:r w:rsidR="005D52B2">
              <w:rPr>
                <w:b/>
              </w:rPr>
              <w:t xml:space="preserve"> with Steamed Broccoli, </w:t>
            </w:r>
            <w:r w:rsidRPr="002C3082">
              <w:rPr>
                <w:b/>
              </w:rPr>
              <w:t xml:space="preserve">side salad with </w:t>
            </w:r>
            <w:hyperlink r:id="rId15" w:history="1">
              <w:r w:rsidR="005D52B2" w:rsidRPr="00EE46D1">
                <w:rPr>
                  <w:rStyle w:val="Hyperlink"/>
                </w:rPr>
                <w:t>Sunshine Vinaigrette</w:t>
              </w:r>
            </w:hyperlink>
            <w:r w:rsidR="00DF7DCA">
              <w:t xml:space="preserve"> and lemon water</w:t>
            </w:r>
          </w:p>
          <w:p w:rsidR="002C3082" w:rsidRPr="002C3082" w:rsidRDefault="002C3082">
            <w:pPr>
              <w:pStyle w:val="CalendarText"/>
              <w:rPr>
                <w:b/>
                <w:u w:val="single"/>
              </w:rPr>
            </w:pPr>
          </w:p>
          <w:p w:rsidR="002C3082" w:rsidRDefault="002C3082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EC5BDD" w:rsidRDefault="00EC5BDD">
            <w:pPr>
              <w:pStyle w:val="CalendarText"/>
            </w:pPr>
          </w:p>
          <w:p w:rsidR="005D52B2" w:rsidRDefault="005D52B2">
            <w:pPr>
              <w:pStyle w:val="CalendarText"/>
            </w:pPr>
            <w:r w:rsidRPr="005D52B2">
              <w:rPr>
                <w:b/>
                <w:u w:val="single"/>
              </w:rPr>
              <w:t>Breakfast</w:t>
            </w:r>
            <w:r>
              <w:t xml:space="preserve">:  </w:t>
            </w:r>
            <w:hyperlink r:id="rId16" w:history="1">
              <w:r w:rsidRPr="002C3082">
                <w:rPr>
                  <w:rStyle w:val="Hyperlink"/>
                </w:rPr>
                <w:t xml:space="preserve"> Green Smoothie</w:t>
              </w:r>
            </w:hyperlink>
            <w:r>
              <w:t xml:space="preserve"> with 2 hardboiled eggs and black coffee</w:t>
            </w:r>
            <w:r w:rsidR="00DF7DCA">
              <w:t xml:space="preserve"> and water</w:t>
            </w:r>
          </w:p>
          <w:p w:rsidR="00DF7DCA" w:rsidRDefault="00DF7DCA">
            <w:pPr>
              <w:pStyle w:val="CalendarText"/>
            </w:pPr>
          </w:p>
          <w:p w:rsidR="00DF7DCA" w:rsidRPr="00DF7DCA" w:rsidRDefault="00DF7DCA">
            <w:pPr>
              <w:pStyle w:val="CalendarText"/>
              <w:rPr>
                <w:u w:val="single"/>
              </w:rPr>
            </w:pPr>
            <w:r w:rsidRPr="00DF7DCA">
              <w:rPr>
                <w:b/>
                <w:u w:val="single"/>
              </w:rPr>
              <w:t>Snack</w:t>
            </w:r>
            <w:r>
              <w:rPr>
                <w:u w:val="single"/>
              </w:rPr>
              <w:t xml:space="preserve"> w/water</w:t>
            </w:r>
          </w:p>
          <w:p w:rsidR="005D52B2" w:rsidRDefault="005D52B2">
            <w:pPr>
              <w:pStyle w:val="CalendarText"/>
            </w:pPr>
          </w:p>
          <w:p w:rsidR="005D52B2" w:rsidRDefault="005D52B2" w:rsidP="005D52B2">
            <w:pPr>
              <w:pStyle w:val="CalendarText"/>
            </w:pPr>
            <w:r w:rsidRPr="002C3082">
              <w:rPr>
                <w:b/>
                <w:u w:val="single"/>
              </w:rPr>
              <w:t>Lunch</w:t>
            </w:r>
            <w:r>
              <w:t xml:space="preserve">:  Veggie Salad with Chicken and </w:t>
            </w:r>
            <w:hyperlink r:id="rId17" w:history="1">
              <w:r w:rsidRPr="00EE46D1">
                <w:rPr>
                  <w:rStyle w:val="Hyperlink"/>
                </w:rPr>
                <w:t>Sunshine Vinaigrette</w:t>
              </w:r>
            </w:hyperlink>
            <w:r>
              <w:t xml:space="preserve"> </w:t>
            </w:r>
            <w:r w:rsidR="00DF7DCA">
              <w:t>with lemon water</w:t>
            </w:r>
          </w:p>
          <w:p w:rsidR="005D52B2" w:rsidRDefault="005D52B2">
            <w:pPr>
              <w:pStyle w:val="CalendarText"/>
            </w:pPr>
          </w:p>
          <w:p w:rsidR="00DF7DCA" w:rsidRPr="00DF7DCA" w:rsidRDefault="00DF7DCA" w:rsidP="00DF7DCA">
            <w:pPr>
              <w:pStyle w:val="CalendarText"/>
              <w:rPr>
                <w:u w:val="single"/>
              </w:rPr>
            </w:pPr>
            <w:r w:rsidRPr="00DF7DCA">
              <w:rPr>
                <w:b/>
                <w:u w:val="single"/>
              </w:rPr>
              <w:t>Snack</w:t>
            </w:r>
            <w:r>
              <w:rPr>
                <w:u w:val="single"/>
              </w:rPr>
              <w:t xml:space="preserve"> w/water</w:t>
            </w:r>
          </w:p>
          <w:p w:rsidR="00DF7DCA" w:rsidRDefault="00DF7DCA">
            <w:pPr>
              <w:pStyle w:val="CalendarText"/>
            </w:pPr>
          </w:p>
          <w:p w:rsidR="005D52B2" w:rsidRDefault="005D52B2" w:rsidP="00DF7DCA">
            <w:pPr>
              <w:pStyle w:val="CalendarText"/>
            </w:pPr>
            <w:r>
              <w:t xml:space="preserve">Dinner:  </w:t>
            </w:r>
            <w:hyperlink r:id="rId18" w:history="1">
              <w:r w:rsidRPr="005D52B2">
                <w:rPr>
                  <w:rStyle w:val="Hyperlink"/>
                </w:rPr>
                <w:t>Coconut Curry with Cauliflower Rice</w:t>
              </w:r>
            </w:hyperlink>
            <w:r>
              <w:t xml:space="preserve"> </w:t>
            </w:r>
            <w:r w:rsidR="00DF7DCA">
              <w:t>with lemon water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EC5BDD" w:rsidRDefault="00EC5BDD">
            <w:pPr>
              <w:pStyle w:val="CalendarText"/>
            </w:pPr>
          </w:p>
          <w:p w:rsidR="005D52B2" w:rsidRDefault="005D52B2">
            <w:pPr>
              <w:pStyle w:val="CalendarText"/>
            </w:pPr>
            <w:r w:rsidRPr="005D52B2">
              <w:rPr>
                <w:b/>
                <w:u w:val="single"/>
              </w:rPr>
              <w:t>Breakfast</w:t>
            </w:r>
            <w:r w:rsidRPr="005D52B2">
              <w:rPr>
                <w:b/>
              </w:rPr>
              <w:t>:</w:t>
            </w:r>
            <w:r>
              <w:rPr>
                <w:b/>
              </w:rPr>
              <w:t xml:space="preserve">  </w:t>
            </w:r>
            <w:r>
              <w:t xml:space="preserve">Veggie and Egg Scramble (no cheese or milk added) </w:t>
            </w:r>
            <w:r w:rsidR="00F6057D">
              <w:t>with</w:t>
            </w:r>
            <w:r>
              <w:t xml:space="preserve"> black coffee</w:t>
            </w:r>
            <w:r w:rsidR="00DF7DCA">
              <w:t xml:space="preserve"> and water</w:t>
            </w:r>
          </w:p>
          <w:p w:rsidR="00DF7DCA" w:rsidRDefault="00DF7DCA">
            <w:pPr>
              <w:pStyle w:val="CalendarText"/>
            </w:pPr>
          </w:p>
          <w:p w:rsidR="00DF7DCA" w:rsidRPr="00DF7DCA" w:rsidRDefault="00DF7DCA">
            <w:pPr>
              <w:pStyle w:val="CalendarText"/>
              <w:rPr>
                <w:u w:val="single"/>
              </w:rPr>
            </w:pPr>
            <w:r w:rsidRPr="00DF7DCA">
              <w:rPr>
                <w:b/>
                <w:u w:val="single"/>
              </w:rPr>
              <w:t>Snack</w:t>
            </w:r>
            <w:r>
              <w:rPr>
                <w:u w:val="single"/>
              </w:rPr>
              <w:t xml:space="preserve"> w/water</w:t>
            </w:r>
          </w:p>
          <w:p w:rsidR="005D52B2" w:rsidRDefault="005D52B2">
            <w:pPr>
              <w:pStyle w:val="CalendarText"/>
            </w:pPr>
          </w:p>
          <w:p w:rsidR="005D52B2" w:rsidRDefault="005D52B2">
            <w:pPr>
              <w:pStyle w:val="CalendarText"/>
            </w:pPr>
            <w:r w:rsidRPr="002C3082">
              <w:rPr>
                <w:b/>
                <w:u w:val="single"/>
              </w:rPr>
              <w:t>Lunch</w:t>
            </w:r>
            <w:r>
              <w:t xml:space="preserve">:  </w:t>
            </w:r>
            <w:hyperlink r:id="rId19" w:history="1">
              <w:r w:rsidRPr="002C3082">
                <w:rPr>
                  <w:rStyle w:val="Hyperlink"/>
                </w:rPr>
                <w:t>Curry Chicken Salad</w:t>
              </w:r>
            </w:hyperlink>
            <w:r>
              <w:t xml:space="preserve"> Lettuce Wraps </w:t>
            </w:r>
            <w:r w:rsidR="00DF7DCA">
              <w:t>with lemon water</w:t>
            </w:r>
          </w:p>
          <w:p w:rsidR="005D52B2" w:rsidRDefault="005D52B2">
            <w:pPr>
              <w:pStyle w:val="CalendarText"/>
            </w:pPr>
          </w:p>
          <w:p w:rsidR="00DF7DCA" w:rsidRPr="00DF7DCA" w:rsidRDefault="00DF7DCA" w:rsidP="00DF7DCA">
            <w:pPr>
              <w:pStyle w:val="CalendarText"/>
              <w:rPr>
                <w:u w:val="single"/>
              </w:rPr>
            </w:pPr>
            <w:r w:rsidRPr="00DF7DCA">
              <w:rPr>
                <w:b/>
                <w:u w:val="single"/>
              </w:rPr>
              <w:t>Snack</w:t>
            </w:r>
            <w:r>
              <w:rPr>
                <w:u w:val="single"/>
              </w:rPr>
              <w:t xml:space="preserve"> w/water</w:t>
            </w:r>
          </w:p>
          <w:p w:rsidR="00DF7DCA" w:rsidRDefault="00DF7DCA">
            <w:pPr>
              <w:pStyle w:val="CalendarText"/>
            </w:pPr>
          </w:p>
          <w:p w:rsidR="005D52B2" w:rsidRPr="005D52B2" w:rsidRDefault="005D52B2">
            <w:pPr>
              <w:pStyle w:val="CalendarText"/>
            </w:pPr>
            <w:r>
              <w:rPr>
                <w:b/>
                <w:u w:val="single"/>
              </w:rPr>
              <w:t xml:space="preserve">Dinner: </w:t>
            </w:r>
            <w:r>
              <w:t xml:space="preserve">  </w:t>
            </w:r>
            <w:hyperlink r:id="rId20" w:history="1">
              <w:r w:rsidRPr="005D52B2">
                <w:rPr>
                  <w:rStyle w:val="Hyperlink"/>
                </w:rPr>
                <w:t>Spicy Chicken Tortilla Soup</w:t>
              </w:r>
            </w:hyperlink>
            <w:r>
              <w:t xml:space="preserve"> (omit tortilla chips as garnish)</w:t>
            </w:r>
            <w:r w:rsidR="00DF7DCA">
              <w:t xml:space="preserve"> with lemon water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EC5BDD" w:rsidRDefault="00EC5BDD">
            <w:pPr>
              <w:pStyle w:val="CalendarText"/>
            </w:pPr>
          </w:p>
          <w:p w:rsidR="005D52B2" w:rsidRDefault="005D52B2" w:rsidP="005D52B2">
            <w:pPr>
              <w:pStyle w:val="CalendarText"/>
            </w:pPr>
            <w:r w:rsidRPr="005D52B2">
              <w:rPr>
                <w:b/>
                <w:u w:val="single"/>
              </w:rPr>
              <w:t>Breakfast</w:t>
            </w:r>
            <w:r>
              <w:t xml:space="preserve">:  </w:t>
            </w:r>
            <w:hyperlink r:id="rId21" w:history="1">
              <w:r w:rsidRPr="002C3082">
                <w:rPr>
                  <w:rStyle w:val="Hyperlink"/>
                </w:rPr>
                <w:t xml:space="preserve"> Green Smoothie</w:t>
              </w:r>
            </w:hyperlink>
            <w:r>
              <w:t xml:space="preserve"> with 2 hardboiled eggs </w:t>
            </w:r>
            <w:r w:rsidR="00F6057D">
              <w:t>with</w:t>
            </w:r>
            <w:r>
              <w:t xml:space="preserve"> black coffee</w:t>
            </w:r>
            <w:r w:rsidR="00DF7DCA">
              <w:t xml:space="preserve"> and water</w:t>
            </w:r>
          </w:p>
          <w:p w:rsidR="005D52B2" w:rsidRDefault="005D52B2">
            <w:pPr>
              <w:pStyle w:val="CalendarText"/>
            </w:pPr>
          </w:p>
          <w:p w:rsidR="00F6057D" w:rsidRPr="00F6057D" w:rsidRDefault="00F6057D">
            <w:pPr>
              <w:pStyle w:val="CalendarText"/>
              <w:rPr>
                <w:u w:val="single"/>
              </w:rPr>
            </w:pPr>
            <w:r w:rsidRPr="00DF7DCA">
              <w:rPr>
                <w:b/>
                <w:u w:val="single"/>
              </w:rPr>
              <w:t>Snack</w:t>
            </w:r>
            <w:r>
              <w:rPr>
                <w:u w:val="single"/>
              </w:rPr>
              <w:t xml:space="preserve"> w/water</w:t>
            </w:r>
          </w:p>
          <w:p w:rsidR="005D52B2" w:rsidRDefault="005D52B2">
            <w:pPr>
              <w:pStyle w:val="CalendarText"/>
            </w:pPr>
          </w:p>
          <w:p w:rsidR="005D52B2" w:rsidRDefault="005D52B2">
            <w:pPr>
              <w:pStyle w:val="CalendarText"/>
            </w:pPr>
            <w:r w:rsidRPr="005D52B2">
              <w:rPr>
                <w:b/>
                <w:u w:val="single"/>
              </w:rPr>
              <w:t>Lunch:</w:t>
            </w:r>
            <w:r>
              <w:t xml:space="preserve">  Your choice of leftover Spicy Chicken Tortilla Soup or any of the previous lunch options</w:t>
            </w:r>
            <w:r w:rsidR="00DF7DCA">
              <w:t xml:space="preserve"> with lemon water</w:t>
            </w:r>
          </w:p>
          <w:p w:rsidR="005D52B2" w:rsidRDefault="005D52B2">
            <w:pPr>
              <w:pStyle w:val="CalendarText"/>
            </w:pPr>
          </w:p>
          <w:p w:rsidR="00F6057D" w:rsidRPr="00F6057D" w:rsidRDefault="00F6057D">
            <w:pPr>
              <w:pStyle w:val="CalendarText"/>
              <w:rPr>
                <w:u w:val="single"/>
              </w:rPr>
            </w:pPr>
            <w:r w:rsidRPr="00DF7DCA">
              <w:rPr>
                <w:b/>
                <w:u w:val="single"/>
              </w:rPr>
              <w:t>Snack</w:t>
            </w:r>
            <w:r>
              <w:rPr>
                <w:u w:val="single"/>
              </w:rPr>
              <w:t xml:space="preserve"> w/water</w:t>
            </w:r>
          </w:p>
          <w:p w:rsidR="00DF7DCA" w:rsidRDefault="00DF7DCA">
            <w:pPr>
              <w:pStyle w:val="CalendarText"/>
            </w:pPr>
          </w:p>
          <w:p w:rsidR="005D52B2" w:rsidRPr="005D52B2" w:rsidRDefault="005D52B2">
            <w:pPr>
              <w:pStyle w:val="CalendarText"/>
            </w:pPr>
            <w:r w:rsidRPr="00DF7DCA">
              <w:rPr>
                <w:b/>
                <w:u w:val="single"/>
              </w:rPr>
              <w:t>Dinner</w:t>
            </w:r>
            <w:r>
              <w:t xml:space="preserve">:  </w:t>
            </w:r>
            <w:hyperlink r:id="rId22" w:anchor="more-543" w:history="1">
              <w:r w:rsidRPr="00DF7DCA">
                <w:rPr>
                  <w:rStyle w:val="Hyperlink"/>
                </w:rPr>
                <w:t>Sweet Potato Chili</w:t>
              </w:r>
            </w:hyperlink>
            <w:r w:rsidR="00DF7DCA">
              <w:t xml:space="preserve"> with lemon water</w:t>
            </w:r>
            <w:r>
              <w:t xml:space="preserve"> </w:t>
            </w: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EC5BDD" w:rsidRDefault="00EC5BDD">
            <w:pPr>
              <w:pStyle w:val="CalendarText"/>
            </w:pPr>
          </w:p>
          <w:p w:rsidR="005D52B2" w:rsidRDefault="00DF7DCA">
            <w:pPr>
              <w:pStyle w:val="CalendarText"/>
            </w:pPr>
            <w:r>
              <w:t xml:space="preserve">Breakfast:  </w:t>
            </w:r>
            <w:hyperlink r:id="rId23" w:history="1">
              <w:r w:rsidRPr="00DF7DCA">
                <w:rPr>
                  <w:rStyle w:val="Hyperlink"/>
                </w:rPr>
                <w:t>Red Pepper and Sausage Frittata</w:t>
              </w:r>
            </w:hyperlink>
            <w:r>
              <w:t xml:space="preserve"> </w:t>
            </w:r>
            <w:r w:rsidR="00F6057D">
              <w:t>with black coffee and water</w:t>
            </w:r>
          </w:p>
          <w:p w:rsidR="00F6057D" w:rsidRDefault="00F6057D">
            <w:pPr>
              <w:pStyle w:val="CalendarText"/>
            </w:pPr>
          </w:p>
          <w:p w:rsidR="00F6057D" w:rsidRPr="00DF7DCA" w:rsidRDefault="00F6057D" w:rsidP="00F6057D">
            <w:pPr>
              <w:pStyle w:val="CalendarText"/>
              <w:rPr>
                <w:u w:val="single"/>
              </w:rPr>
            </w:pPr>
            <w:r w:rsidRPr="00DF7DCA">
              <w:rPr>
                <w:b/>
                <w:u w:val="single"/>
              </w:rPr>
              <w:t>Snack</w:t>
            </w:r>
            <w:r>
              <w:rPr>
                <w:u w:val="single"/>
              </w:rPr>
              <w:t xml:space="preserve"> w/water</w:t>
            </w:r>
          </w:p>
          <w:p w:rsidR="00F6057D" w:rsidRDefault="00F6057D" w:rsidP="00F6057D">
            <w:pPr>
              <w:pStyle w:val="CalendarText"/>
            </w:pPr>
            <w:r>
              <w:t xml:space="preserve"> </w:t>
            </w:r>
          </w:p>
          <w:p w:rsidR="00F6057D" w:rsidRDefault="00F6057D" w:rsidP="00F6057D">
            <w:pPr>
              <w:pStyle w:val="CalendarText"/>
            </w:pPr>
            <w:r w:rsidRPr="005D52B2">
              <w:rPr>
                <w:b/>
                <w:u w:val="single"/>
              </w:rPr>
              <w:t>Lunch:</w:t>
            </w:r>
            <w:r>
              <w:t xml:space="preserve">  Your choice of leftovers </w:t>
            </w:r>
            <w:r>
              <w:t>or any of the previous lunch options with lemon water</w:t>
            </w:r>
          </w:p>
          <w:p w:rsidR="00F6057D" w:rsidRDefault="00F6057D" w:rsidP="00F6057D">
            <w:pPr>
              <w:pStyle w:val="CalendarText"/>
              <w:rPr>
                <w:b/>
                <w:u w:val="single"/>
              </w:rPr>
            </w:pPr>
          </w:p>
          <w:p w:rsidR="00F6057D" w:rsidRPr="00F6057D" w:rsidRDefault="00F6057D" w:rsidP="00F6057D">
            <w:pPr>
              <w:pStyle w:val="CalendarText"/>
              <w:rPr>
                <w:u w:val="single"/>
              </w:rPr>
            </w:pPr>
            <w:r w:rsidRPr="00DF7DCA">
              <w:rPr>
                <w:b/>
                <w:u w:val="single"/>
              </w:rPr>
              <w:t>Snack</w:t>
            </w:r>
            <w:r>
              <w:rPr>
                <w:u w:val="single"/>
              </w:rPr>
              <w:t xml:space="preserve"> w/water</w:t>
            </w:r>
          </w:p>
          <w:p w:rsidR="00F6057D" w:rsidRDefault="00F6057D">
            <w:pPr>
              <w:pStyle w:val="CalendarText"/>
            </w:pPr>
          </w:p>
          <w:p w:rsidR="00F6057D" w:rsidRDefault="00F6057D">
            <w:pPr>
              <w:pStyle w:val="CalendarText"/>
            </w:pPr>
            <w:r>
              <w:t xml:space="preserve">Dinner:  Steak (seasoned with sea salt, black pepper, garlic, Italian Herb Seasoning, and Olive Oil), </w:t>
            </w:r>
            <w:hyperlink r:id="rId24" w:history="1">
              <w:r w:rsidRPr="00F6057D">
                <w:rPr>
                  <w:rStyle w:val="Hyperlink"/>
                </w:rPr>
                <w:t>Balsamic Brussels</w:t>
              </w:r>
            </w:hyperlink>
            <w:r>
              <w:t xml:space="preserve"> and/or </w:t>
            </w:r>
            <w:hyperlink r:id="rId25" w:history="1">
              <w:r w:rsidRPr="00F6057D">
                <w:rPr>
                  <w:rStyle w:val="Hyperlink"/>
                </w:rPr>
                <w:t>Sweet Potato hash</w:t>
              </w:r>
            </w:hyperlink>
            <w:bookmarkStart w:id="0" w:name="_GoBack"/>
            <w:bookmarkEnd w:id="0"/>
          </w:p>
        </w:tc>
      </w:tr>
    </w:tbl>
    <w:p w:rsidR="00EC5BDD" w:rsidRDefault="00EC5BDD"/>
    <w:sectPr w:rsidR="00EC5BDD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2/28/2015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2/1/2015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1"/>
  </w:docVars>
  <w:rsids>
    <w:rsidRoot w:val="00EE46D1"/>
    <w:rsid w:val="002C3082"/>
    <w:rsid w:val="005D52B2"/>
    <w:rsid w:val="009B0A96"/>
    <w:rsid w:val="00DF7DCA"/>
    <w:rsid w:val="00EC5BDD"/>
    <w:rsid w:val="00EE46D1"/>
    <w:rsid w:val="00F6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EE46D1"/>
    <w:rPr>
      <w:color w:val="5F5F5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D52B2"/>
    <w:rPr>
      <w:color w:val="919191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EE46D1"/>
    <w:rPr>
      <w:color w:val="5F5F5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D52B2"/>
    <w:rPr>
      <w:color w:val="919191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atmovelivelove.com/2014/03/11/curry-chicken-salad/" TargetMode="External"/><Relationship Id="rId13" Type="http://schemas.openxmlformats.org/officeDocument/2006/relationships/hyperlink" Target="http://eatmovelivelove.com/2014/03/11/curry-chicken-salad/" TargetMode="External"/><Relationship Id="rId18" Type="http://schemas.openxmlformats.org/officeDocument/2006/relationships/hyperlink" Target="http://eatmovelivelove.com/2014/08/07/coconut-curry-with-cauliflower-rice-paleo-vegan-options/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vitamix.com/Find-Recipes/G/L/Glowing-Green-Smoothie" TargetMode="External"/><Relationship Id="rId7" Type="http://schemas.openxmlformats.org/officeDocument/2006/relationships/hyperlink" Target="http://eatmovelivelove.com/2014/03/04/sunshine-vinaigrette/" TargetMode="External"/><Relationship Id="rId12" Type="http://schemas.openxmlformats.org/officeDocument/2006/relationships/hyperlink" Target="http://eatmovelivelove.com/2014/03/20/shrimp-and-asparagus-scampi/" TargetMode="External"/><Relationship Id="rId17" Type="http://schemas.openxmlformats.org/officeDocument/2006/relationships/hyperlink" Target="http://eatmovelivelove.com/2014/03/04/sunshine-vinaigrette/" TargetMode="External"/><Relationship Id="rId25" Type="http://schemas.openxmlformats.org/officeDocument/2006/relationships/hyperlink" Target="http://eatmovelivelove.com/2014/02/28/sweet-potato-hash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vitamix.com/Find-Recipes/G/L/Glowing-Green-Smoothie" TargetMode="External"/><Relationship Id="rId20" Type="http://schemas.openxmlformats.org/officeDocument/2006/relationships/hyperlink" Target="http://eatmovelivelove.com/2014/05/06/spicy-chicken-tortilla-soup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eatmovelivelove.com/2014/03/04/sunshine-vinaigrette/" TargetMode="External"/><Relationship Id="rId24" Type="http://schemas.openxmlformats.org/officeDocument/2006/relationships/hyperlink" Target="http://eatmovelivelove.com/2014/02/11/balsamic-roasted-brussels-sprouts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eatmovelivelove.com/2014/03/04/sunshine-vinaigrette/" TargetMode="External"/><Relationship Id="rId23" Type="http://schemas.openxmlformats.org/officeDocument/2006/relationships/hyperlink" Target="http://eatmovelivelove.com/2014/10/26/red-pepper-and-sausage-frittata/" TargetMode="External"/><Relationship Id="rId10" Type="http://schemas.openxmlformats.org/officeDocument/2006/relationships/hyperlink" Target="https://vitamix.com/Find-Recipes/G/L/Glowing-Green-Smoothie" TargetMode="External"/><Relationship Id="rId19" Type="http://schemas.openxmlformats.org/officeDocument/2006/relationships/hyperlink" Target="http://eatmovelivelove.com/2014/03/11/curry-chicken-salad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eatmovelivelove.com/2014/02/04/taking-on-the-whole30-challenge/" TargetMode="External"/><Relationship Id="rId14" Type="http://schemas.openxmlformats.org/officeDocument/2006/relationships/hyperlink" Target="http://eatmovelivelove.com/2014/08/08/baked-garlic-dijon-salmon-2/" TargetMode="External"/><Relationship Id="rId22" Type="http://schemas.openxmlformats.org/officeDocument/2006/relationships/hyperlink" Target="http://eatmovelivelove.com/2014/04/14/sweet-potato-chili/" TargetMode="External"/><Relationship Id="rId27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stuyvesant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41E6CB-E19E-4B29-AE91-C9A00CBAF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</Template>
  <TotalTime>0</TotalTime>
  <Pages>1</Pages>
  <Words>640</Words>
  <Characters>3650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2012 One-Month Basic Calendar (any year)</vt:lpstr>
    </vt:vector>
  </TitlesOfParts>
  <Company>WesleyLife</Company>
  <LinksUpToDate>false</LinksUpToDate>
  <CharactersWithSpaces>4282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 One-Month Basic Calendar (any year)</dc:title>
  <dc:creator>Heather Stuyvesant</dc:creator>
  <cp:lastModifiedBy>Heather Stuyvesant</cp:lastModifiedBy>
  <cp:revision>2</cp:revision>
  <dcterms:created xsi:type="dcterms:W3CDTF">2015-01-28T23:12:00Z</dcterms:created>
  <dcterms:modified xsi:type="dcterms:W3CDTF">2015-01-28T23:12:00Z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